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71192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 xml:space="preserve">一九五八年大食堂白蚁防治工程  </w:t>
      </w:r>
    </w:p>
    <w:p w14:paraId="6581910C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推荐函</w:t>
      </w:r>
    </w:p>
    <w:p w14:paraId="1E44E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36"/>
        </w:rPr>
      </w:pPr>
    </w:p>
    <w:p w14:paraId="6482ED01">
      <w:pPr>
        <w:pStyle w:val="9"/>
        <w:keepNext w:val="0"/>
        <w:keepLines w:val="0"/>
        <w:widowControl/>
        <w:suppressLineNumbers w:val="0"/>
        <w:shd w:val="clear" w:color="auto" w:fill="FFFFFF"/>
        <w:wordWrap w:val="0"/>
        <w:spacing w:before="0" w:beforeAutospacing="0" w:after="0" w:afterAutospacing="0"/>
        <w:ind w:left="0" w:right="0" w:firstLine="560" w:firstLineChars="20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况：本项目主要内容包括全面白蚁灭治、‌封闭式白蚁实时监测预警体系搭建、‌木构件防虫防腐处理等，具体内容见采购文件。</w:t>
      </w:r>
    </w:p>
    <w:p w14:paraId="0CC82C4B"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2、本项目采用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竞争性谈判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方式，现推荐邀请企业名单如下：安徽安净生物科技有限公司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、安徽杰利邦环保科技有限公司、安徽迈斯特环境科技有限公司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69938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971670D">
      <w:pPr>
        <w:ind w:firstLine="560" w:firstLineChars="200"/>
        <w:jc w:val="right"/>
        <w:rPr>
          <w:rFonts w:hint="default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六安市金安区文化和旅游局</w:t>
      </w:r>
    </w:p>
    <w:p w14:paraId="3BD29179">
      <w:pPr>
        <w:ind w:firstLine="560" w:firstLineChars="200"/>
        <w:jc w:val="right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2026年7月29日</w:t>
      </w:r>
    </w:p>
    <w:p w14:paraId="295E20E3">
      <w:pPr>
        <w:ind w:firstLine="560" w:firstLineChars="200"/>
        <w:jc w:val="right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otumChe">
    <w:altName w:val="Malgun Gothic"/>
    <w:panose1 w:val="020B0609000001010101"/>
    <w:charset w:val="81"/>
    <w:family w:val="modern"/>
    <w:pitch w:val="default"/>
    <w:sig w:usb0="00000000" w:usb1="00000000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0Mzc0ZGE3NGQwZWRhMTEzMGFhMzI3Mzg4NzE2NzYifQ=="/>
  </w:docVars>
  <w:rsids>
    <w:rsidRoot w:val="6CE3735D"/>
    <w:rsid w:val="012443CF"/>
    <w:rsid w:val="023B6BC5"/>
    <w:rsid w:val="044A609E"/>
    <w:rsid w:val="047E2CB2"/>
    <w:rsid w:val="06296569"/>
    <w:rsid w:val="084925EC"/>
    <w:rsid w:val="09F303C3"/>
    <w:rsid w:val="0ACF4B53"/>
    <w:rsid w:val="0B1C1E05"/>
    <w:rsid w:val="0C950B04"/>
    <w:rsid w:val="103234C6"/>
    <w:rsid w:val="12535865"/>
    <w:rsid w:val="12F054CC"/>
    <w:rsid w:val="15071C15"/>
    <w:rsid w:val="1BE303FE"/>
    <w:rsid w:val="20822A5E"/>
    <w:rsid w:val="20862FCE"/>
    <w:rsid w:val="267413DE"/>
    <w:rsid w:val="28CD673C"/>
    <w:rsid w:val="29310257"/>
    <w:rsid w:val="2AC91CA5"/>
    <w:rsid w:val="2B22228B"/>
    <w:rsid w:val="2E277E7A"/>
    <w:rsid w:val="30712ECC"/>
    <w:rsid w:val="30C9346B"/>
    <w:rsid w:val="352B522C"/>
    <w:rsid w:val="38235BD1"/>
    <w:rsid w:val="389471A0"/>
    <w:rsid w:val="3A9D4391"/>
    <w:rsid w:val="3C225B1F"/>
    <w:rsid w:val="3D4520CB"/>
    <w:rsid w:val="3ED01701"/>
    <w:rsid w:val="47DC48B4"/>
    <w:rsid w:val="4AD43E8A"/>
    <w:rsid w:val="4B175DF2"/>
    <w:rsid w:val="4D407C09"/>
    <w:rsid w:val="4EAB738C"/>
    <w:rsid w:val="4EB9573F"/>
    <w:rsid w:val="53081779"/>
    <w:rsid w:val="541B3DC2"/>
    <w:rsid w:val="54F902DB"/>
    <w:rsid w:val="5D596ADE"/>
    <w:rsid w:val="63211E57"/>
    <w:rsid w:val="63B55005"/>
    <w:rsid w:val="676905E0"/>
    <w:rsid w:val="6A100433"/>
    <w:rsid w:val="6C047813"/>
    <w:rsid w:val="6C0552E7"/>
    <w:rsid w:val="6C522916"/>
    <w:rsid w:val="6CE3735D"/>
    <w:rsid w:val="6D1510B0"/>
    <w:rsid w:val="6D4B4955"/>
    <w:rsid w:val="6E846C45"/>
    <w:rsid w:val="71B05277"/>
    <w:rsid w:val="73F36265"/>
    <w:rsid w:val="758E0C01"/>
    <w:rsid w:val="76127B57"/>
    <w:rsid w:val="77634144"/>
    <w:rsid w:val="7BB27142"/>
    <w:rsid w:val="7DCA019C"/>
    <w:rsid w:val="7FA53D24"/>
    <w:rsid w:val="7FB3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adjustRightInd w:val="0"/>
      <w:spacing w:after="60" w:line="360" w:lineRule="atLeast"/>
      <w:ind w:left="72" w:leftChars="30" w:right="30" w:rightChars="30" w:firstLine="420" w:firstLineChars="100"/>
      <w:jc w:val="center"/>
      <w:textAlignment w:val="baseline"/>
    </w:pPr>
    <w:rPr>
      <w:rFonts w:ascii="Times New Roman"/>
      <w:kern w:val="0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目录 71"/>
    <w:basedOn w:val="1"/>
    <w:next w:val="1"/>
    <w:qFormat/>
    <w:uiPriority w:val="0"/>
    <w:pPr>
      <w:ind w:left="2520"/>
    </w:pPr>
    <w:rPr>
      <w:rFonts w:ascii="Calibri"/>
    </w:rPr>
  </w:style>
  <w:style w:type="paragraph" w:styleId="5">
    <w:name w:val="Body Text First Indent 2"/>
    <w:basedOn w:val="6"/>
    <w:next w:val="7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  <w:szCs w:val="24"/>
    </w:rPr>
  </w:style>
  <w:style w:type="paragraph" w:styleId="6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Plain Text"/>
    <w:basedOn w:val="1"/>
    <w:qFormat/>
    <w:uiPriority w:val="0"/>
    <w:rPr>
      <w:rFonts w:ascii="宋体" w:hAnsi="Courier New" w:eastAsia="仿宋_GB2312" w:cs="Courier New"/>
      <w:sz w:val="32"/>
      <w:szCs w:val="21"/>
    </w:rPr>
  </w:style>
  <w:style w:type="paragraph" w:styleId="9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5512;&#33616;&#20989;-&#35029;&#23433;&#21306;&#33487;&#22496;&#22253;&#33402;&#22330;&#26893;&#26641;&#36896;&#26519;&#39033;&#3044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推荐函-裕安区苏埠园艺场植树造林项目.docx</Template>
  <Pages>1</Pages>
  <Words>171</Words>
  <Characters>175</Characters>
  <Lines>0</Lines>
  <Paragraphs>0</Paragraphs>
  <TotalTime>0</TotalTime>
  <ScaleCrop>false</ScaleCrop>
  <LinksUpToDate>false</LinksUpToDate>
  <CharactersWithSpaces>177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2023-04-03T10:01:00Z</dcterms:created>
  <dc:creator>WPS_001</dc:creator>
  <cp:lastModifiedBy>李健</cp:lastModifiedBy>
  <cp:lastPrinted>2026-03-19T08:11:00Z</cp:lastPrinted>
  <dcterms:modified xsi:type="dcterms:W3CDTF">2026-07-29T09:33:51Z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09B5378C4CFA4A2492AB8628BAC9D601_13</vt:lpwstr>
  </property>
  <property fmtid="{D5CDD505-2E9C-101B-9397-08002B2CF9AE}" pid="4" name="KSOTemplateDocerSaveRecord">
    <vt:lpwstr>eyJoZGlkIjoiNjQwYjc0M2ZiNWQ2ZmZiYzNiMzMxZGZkOWE3Mjg4YzciLCJ1c2VySWQiOiIyNTg1ODEyNyJ9</vt:lpwstr>
  </property>
</Properties>
</file>