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71192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张家店战斗三纵司令部旧址白蚁防治工程项目  </w:t>
      </w:r>
    </w:p>
    <w:p w14:paraId="6581910C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推荐函</w:t>
      </w:r>
    </w:p>
    <w:p w14:paraId="1E44E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36"/>
        </w:rPr>
      </w:pPr>
    </w:p>
    <w:p w14:paraId="6482ED01">
      <w:pPr>
        <w:pStyle w:val="9"/>
        <w:keepNext w:val="0"/>
        <w:keepLines w:val="0"/>
        <w:widowControl/>
        <w:suppressLineNumbers w:val="0"/>
        <w:shd w:val="clear" w:color="auto" w:fill="FFFFFF"/>
        <w:wordWrap w:val="0"/>
        <w:spacing w:before="0" w:beforeAutospacing="0" w:after="0" w:afterAutospacing="0"/>
        <w:ind w:left="0" w:right="0" w:firstLine="560" w:firstLineChars="20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况：本项目主要内容包括全面白蚁灭治、‌封闭式白蚁实时监测预警体系搭建、‌木构件防虫防腐处理等，具体内容见采购文件。</w:t>
      </w:r>
    </w:p>
    <w:p w14:paraId="0CC82C4B"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2、本项目采用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竞争性谈判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方式，现推荐邀请企业名单如下：湖北超霸有害生物防治有限公司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、长沙腾达白蚁防治有限公司、长沙嘉旺有害生物防治有限公司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9938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71670D">
      <w:pPr>
        <w:ind w:firstLine="560" w:firstLineChars="200"/>
        <w:jc w:val="right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六安市金安区文化和旅游局</w:t>
      </w:r>
    </w:p>
    <w:p w14:paraId="3BD29179"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2026年7月29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295E20E3"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otumChe">
    <w:altName w:val="Malgun Gothic"/>
    <w:panose1 w:val="020B0609000001010101"/>
    <w:charset w:val="81"/>
    <w:family w:val="modern"/>
    <w:pitch w:val="default"/>
    <w:sig w:usb0="00000000" w:usb1="00000000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0Mzc0ZGE3NGQwZWRhMTEzMGFhMzI3Mzg4NzE2NzYifQ=="/>
  </w:docVars>
  <w:rsids>
    <w:rsidRoot w:val="6CE3735D"/>
    <w:rsid w:val="012443CF"/>
    <w:rsid w:val="023B6BC5"/>
    <w:rsid w:val="044A609E"/>
    <w:rsid w:val="047E2CB2"/>
    <w:rsid w:val="06296569"/>
    <w:rsid w:val="084925EC"/>
    <w:rsid w:val="09F303C3"/>
    <w:rsid w:val="0ACF4B53"/>
    <w:rsid w:val="0B1C1E05"/>
    <w:rsid w:val="0C950B04"/>
    <w:rsid w:val="103234C6"/>
    <w:rsid w:val="12535865"/>
    <w:rsid w:val="12F054CC"/>
    <w:rsid w:val="15071C15"/>
    <w:rsid w:val="1BE303FE"/>
    <w:rsid w:val="20822A5E"/>
    <w:rsid w:val="20862FCE"/>
    <w:rsid w:val="267413DE"/>
    <w:rsid w:val="28CD673C"/>
    <w:rsid w:val="29310257"/>
    <w:rsid w:val="2AC91CA5"/>
    <w:rsid w:val="2B22228B"/>
    <w:rsid w:val="2E277E7A"/>
    <w:rsid w:val="30C9346B"/>
    <w:rsid w:val="352B522C"/>
    <w:rsid w:val="38235BD1"/>
    <w:rsid w:val="389471A0"/>
    <w:rsid w:val="3A9D4391"/>
    <w:rsid w:val="3C225B1F"/>
    <w:rsid w:val="3D4520CB"/>
    <w:rsid w:val="3ED01701"/>
    <w:rsid w:val="47DC48B4"/>
    <w:rsid w:val="4AD43E8A"/>
    <w:rsid w:val="4B175DF2"/>
    <w:rsid w:val="4D407C09"/>
    <w:rsid w:val="4EAB738C"/>
    <w:rsid w:val="4EB9573F"/>
    <w:rsid w:val="53081779"/>
    <w:rsid w:val="541B3DC2"/>
    <w:rsid w:val="54F902DB"/>
    <w:rsid w:val="5D596ADE"/>
    <w:rsid w:val="63211E57"/>
    <w:rsid w:val="63B55005"/>
    <w:rsid w:val="676905E0"/>
    <w:rsid w:val="6A100433"/>
    <w:rsid w:val="6C047813"/>
    <w:rsid w:val="6C0552E7"/>
    <w:rsid w:val="6C522916"/>
    <w:rsid w:val="6CE3735D"/>
    <w:rsid w:val="6D1510B0"/>
    <w:rsid w:val="6D4B4955"/>
    <w:rsid w:val="6E846C45"/>
    <w:rsid w:val="71B05277"/>
    <w:rsid w:val="73F36265"/>
    <w:rsid w:val="758E0C01"/>
    <w:rsid w:val="76127B57"/>
    <w:rsid w:val="77634144"/>
    <w:rsid w:val="7BB27142"/>
    <w:rsid w:val="7DCA019C"/>
    <w:rsid w:val="7FA53D24"/>
    <w:rsid w:val="7FB3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adjustRightInd w:val="0"/>
      <w:spacing w:after="60" w:line="360" w:lineRule="atLeast"/>
      <w:ind w:left="72" w:leftChars="30" w:right="30" w:rightChars="30" w:firstLine="420" w:firstLineChars="100"/>
      <w:jc w:val="center"/>
      <w:textAlignment w:val="baseline"/>
    </w:pPr>
    <w:rPr>
      <w:rFonts w:ascii="Times New Roman"/>
      <w:kern w:val="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目录 71"/>
    <w:basedOn w:val="1"/>
    <w:next w:val="1"/>
    <w:qFormat/>
    <w:uiPriority w:val="0"/>
    <w:pPr>
      <w:ind w:left="2520"/>
    </w:pPr>
    <w:rPr>
      <w:rFonts w:ascii="Calibri"/>
    </w:rPr>
  </w:style>
  <w:style w:type="paragraph" w:styleId="5">
    <w:name w:val="Body Text First Indent 2"/>
    <w:basedOn w:val="6"/>
    <w:next w:val="7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  <w:szCs w:val="24"/>
    </w:rPr>
  </w:style>
  <w:style w:type="paragraph" w:styleId="6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Plain Text"/>
    <w:basedOn w:val="1"/>
    <w:qFormat/>
    <w:uiPriority w:val="0"/>
    <w:rPr>
      <w:rFonts w:ascii="宋体" w:hAnsi="Courier New" w:eastAsia="仿宋_GB2312" w:cs="Courier New"/>
      <w:sz w:val="32"/>
      <w:szCs w:val="21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5512;&#33616;&#20989;-&#35029;&#23433;&#21306;&#33487;&#22496;&#22253;&#33402;&#22330;&#26893;&#26641;&#36896;&#26519;&#39033;&#3044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推荐函-裕安区苏埠园艺场植树造林项目.docx</Template>
  <Pages>1</Pages>
  <Words>153</Words>
  <Characters>160</Characters>
  <Lines>0</Lines>
  <Paragraphs>0</Paragraphs>
  <TotalTime>1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2023-04-03T10:01:00Z</dcterms:created>
  <dc:creator>WPS_001</dc:creator>
  <cp:lastModifiedBy>李健</cp:lastModifiedBy>
  <cp:lastPrinted>2026-03-19T08:11:00Z</cp:lastPrinted>
  <dcterms:modified xsi:type="dcterms:W3CDTF">2026-07-29T09:32:51Z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09B5378C4CFA4A2492AB8628BAC9D601_13</vt:lpwstr>
  </property>
  <property fmtid="{D5CDD505-2E9C-101B-9397-08002B2CF9AE}" pid="4" name="KSOTemplateDocerSaveRecord">
    <vt:lpwstr>eyJoZGlkIjoiNjQwYjc0M2ZiNWQ2ZmZiYzNiMzMxZGZkOWE3Mjg4YzciLCJ1c2VySWQiOiIyNTg1ODEyNyJ9</vt:lpwstr>
  </property>
</Properties>
</file>